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588E" w14:textId="77777777" w:rsidR="009D5AF9" w:rsidRDefault="009D5AF9" w:rsidP="002669DC"/>
    <w:p w14:paraId="1BAE1BFA" w14:textId="7EAF3046" w:rsidR="009D5AF9" w:rsidRDefault="00383FF8" w:rsidP="002669DC">
      <w:pPr>
        <w:rPr>
          <w:rFonts w:ascii="Nunito" w:hAnsi="Nunito"/>
        </w:rPr>
      </w:pPr>
      <w:r>
        <w:rPr>
          <w:rFonts w:ascii="Nunito" w:hAnsi="Nunito"/>
        </w:rPr>
        <w:t>26 augustus 2026</w:t>
      </w:r>
    </w:p>
    <w:p w14:paraId="5B20F3E8" w14:textId="0189926A" w:rsidR="0028580A" w:rsidRDefault="0028580A" w:rsidP="002669DC">
      <w:pPr>
        <w:rPr>
          <w:rFonts w:ascii="Nunito" w:hAnsi="Nunito"/>
          <w:b/>
          <w:bCs/>
        </w:rPr>
      </w:pPr>
      <w:r w:rsidRPr="00383FF8">
        <w:rPr>
          <w:rFonts w:ascii="Nunito" w:hAnsi="Nunito"/>
          <w:b/>
          <w:bCs/>
        </w:rPr>
        <w:t>Betreft</w:t>
      </w:r>
      <w:r w:rsidR="00383FF8" w:rsidRPr="00383FF8">
        <w:rPr>
          <w:rFonts w:ascii="Nunito" w:hAnsi="Nunito"/>
          <w:b/>
          <w:bCs/>
        </w:rPr>
        <w:t>: Melding gevaarlijke bomen of takken</w:t>
      </w:r>
    </w:p>
    <w:p w14:paraId="0B62B243" w14:textId="77777777" w:rsidR="00E13F4C" w:rsidRDefault="00E13F4C" w:rsidP="002669DC">
      <w:pPr>
        <w:rPr>
          <w:rFonts w:ascii="Nunito" w:hAnsi="Nunito"/>
          <w:b/>
          <w:bCs/>
        </w:rPr>
      </w:pPr>
    </w:p>
    <w:p w14:paraId="70CE92CA" w14:textId="6C669C4C" w:rsidR="00E13F4C" w:rsidRPr="00E13F4C" w:rsidRDefault="00E13F4C" w:rsidP="002669DC">
      <w:pPr>
        <w:rPr>
          <w:rFonts w:ascii="Nunito" w:hAnsi="Nunito"/>
          <w:b/>
          <w:bCs/>
          <w:u w:val="single"/>
        </w:rPr>
      </w:pPr>
      <w:r w:rsidRPr="00E13F4C">
        <w:rPr>
          <w:rFonts w:ascii="Nunito" w:hAnsi="Nunito"/>
          <w:b/>
          <w:bCs/>
          <w:u w:val="single"/>
        </w:rPr>
        <w:t>Vul in en verwijder wat niet van toepassing is</w:t>
      </w:r>
    </w:p>
    <w:p w14:paraId="558CD513" w14:textId="77777777" w:rsidR="00383FF8" w:rsidRDefault="00383FF8" w:rsidP="002669DC">
      <w:pPr>
        <w:rPr>
          <w:rFonts w:ascii="Nunito" w:hAnsi="Nunito"/>
        </w:rPr>
      </w:pPr>
    </w:p>
    <w:p w14:paraId="43A642D9" w14:textId="585D588B" w:rsidR="00383FF8" w:rsidRDefault="00383FF8" w:rsidP="002669DC">
      <w:pPr>
        <w:rPr>
          <w:rFonts w:ascii="Nunito" w:hAnsi="Nunito"/>
        </w:rPr>
      </w:pPr>
      <w:r>
        <w:rPr>
          <w:rFonts w:ascii="Nunito" w:hAnsi="Nunito"/>
        </w:rPr>
        <w:t>Naam:  ………………………………………………………………………….</w:t>
      </w:r>
    </w:p>
    <w:p w14:paraId="04BC9BFB" w14:textId="77777777" w:rsidR="00383FF8" w:rsidRDefault="00383FF8" w:rsidP="002669DC">
      <w:pPr>
        <w:rPr>
          <w:rFonts w:ascii="Nunito" w:hAnsi="Nunito"/>
        </w:rPr>
      </w:pPr>
    </w:p>
    <w:p w14:paraId="0F75EC35" w14:textId="78337D2F" w:rsidR="00383FF8" w:rsidRDefault="00383FF8" w:rsidP="002669DC">
      <w:pPr>
        <w:rPr>
          <w:rFonts w:ascii="Nunito" w:hAnsi="Nunito"/>
        </w:rPr>
      </w:pPr>
      <w:r>
        <w:rPr>
          <w:rFonts w:ascii="Nunito" w:hAnsi="Nunito"/>
        </w:rPr>
        <w:t>Tuinnummer:  …………</w:t>
      </w:r>
    </w:p>
    <w:p w14:paraId="00500032" w14:textId="77777777" w:rsidR="00383FF8" w:rsidRDefault="00383FF8" w:rsidP="002669DC">
      <w:pPr>
        <w:rPr>
          <w:rFonts w:ascii="Nunito" w:hAnsi="Nunito"/>
        </w:rPr>
      </w:pPr>
    </w:p>
    <w:p w14:paraId="407CF325" w14:textId="401C5200" w:rsidR="00383FF8" w:rsidRDefault="00383FF8" w:rsidP="002669DC">
      <w:pPr>
        <w:rPr>
          <w:rFonts w:ascii="Nunito" w:hAnsi="Nunito"/>
        </w:rPr>
      </w:pPr>
      <w:r>
        <w:rPr>
          <w:rFonts w:ascii="Nunito" w:hAnsi="Nunito"/>
        </w:rPr>
        <w:t xml:space="preserve">Telefoonnummer: ………………………………………………………… </w:t>
      </w:r>
    </w:p>
    <w:p w14:paraId="6093124B" w14:textId="77777777" w:rsidR="00383FF8" w:rsidRDefault="00383FF8" w:rsidP="002669DC">
      <w:pPr>
        <w:rPr>
          <w:rFonts w:ascii="Nunito" w:hAnsi="Nunito"/>
        </w:rPr>
      </w:pPr>
    </w:p>
    <w:p w14:paraId="5C0BFA04" w14:textId="40F03520" w:rsidR="00383FF8" w:rsidRDefault="00383FF8" w:rsidP="002669DC">
      <w:pPr>
        <w:rPr>
          <w:rFonts w:ascii="Nunito" w:hAnsi="Nunito"/>
        </w:rPr>
      </w:pPr>
      <w:r>
        <w:rPr>
          <w:rFonts w:ascii="Nunito" w:hAnsi="Nunito"/>
        </w:rPr>
        <w:t>Mailadres: ………………………………………………………………………….</w:t>
      </w:r>
    </w:p>
    <w:p w14:paraId="4A68CC42" w14:textId="77777777" w:rsidR="00383FF8" w:rsidRDefault="00383FF8" w:rsidP="002669DC">
      <w:pPr>
        <w:rPr>
          <w:rFonts w:ascii="Nunito" w:hAnsi="Nunito"/>
        </w:rPr>
      </w:pPr>
    </w:p>
    <w:p w14:paraId="17FB75DD" w14:textId="77777777" w:rsidR="004C20D4" w:rsidRDefault="00383FF8" w:rsidP="004C20D4">
      <w:pPr>
        <w:rPr>
          <w:rFonts w:ascii="Nunito" w:hAnsi="Nunito"/>
        </w:rPr>
      </w:pPr>
      <w:r>
        <w:rPr>
          <w:rFonts w:ascii="Nunito" w:hAnsi="Nunito"/>
        </w:rPr>
        <w:t xml:space="preserve">Ik meld een gevaarlijke boom of meerdere bomen </w:t>
      </w:r>
    </w:p>
    <w:p w14:paraId="0CFA2DAD" w14:textId="0320AF8D" w:rsidR="00383FF8" w:rsidRPr="004C20D4" w:rsidRDefault="00383FF8" w:rsidP="004C20D4">
      <w:pPr>
        <w:pStyle w:val="Lijstalinea"/>
        <w:numPr>
          <w:ilvl w:val="0"/>
          <w:numId w:val="1"/>
        </w:numPr>
        <w:rPr>
          <w:rFonts w:ascii="Nunito" w:hAnsi="Nunito"/>
        </w:rPr>
      </w:pPr>
      <w:r w:rsidRPr="004C20D4">
        <w:rPr>
          <w:rFonts w:ascii="Nunito" w:hAnsi="Nunito"/>
        </w:rPr>
        <w:t>Op mijn eigen tuin</w:t>
      </w:r>
    </w:p>
    <w:p w14:paraId="78764802" w14:textId="052EB9C3" w:rsidR="00383FF8" w:rsidRDefault="00383FF8" w:rsidP="00383FF8">
      <w:pPr>
        <w:pStyle w:val="Lijstalinea"/>
        <w:numPr>
          <w:ilvl w:val="0"/>
          <w:numId w:val="1"/>
        </w:numPr>
        <w:rPr>
          <w:rFonts w:ascii="Nunito" w:hAnsi="Nunito"/>
        </w:rPr>
      </w:pPr>
      <w:r>
        <w:rPr>
          <w:rFonts w:ascii="Nunito" w:hAnsi="Nunito"/>
        </w:rPr>
        <w:t xml:space="preserve">Naast mijn tuin, op het terrein van </w:t>
      </w:r>
      <w:proofErr w:type="spellStart"/>
      <w:r>
        <w:rPr>
          <w:rFonts w:ascii="Nunito" w:hAnsi="Nunito"/>
        </w:rPr>
        <w:t>Thurlede</w:t>
      </w:r>
      <w:proofErr w:type="spellEnd"/>
      <w:r w:rsidR="00C5441D">
        <w:rPr>
          <w:rFonts w:ascii="Nunito" w:hAnsi="Nunito"/>
        </w:rPr>
        <w:t>, rechts/links van mijn tuin vanuit het pad gezien</w:t>
      </w:r>
    </w:p>
    <w:p w14:paraId="0C430CA6" w14:textId="0A22B78F" w:rsidR="00383FF8" w:rsidRDefault="00383FF8" w:rsidP="00383FF8">
      <w:pPr>
        <w:pStyle w:val="Lijstalinea"/>
        <w:numPr>
          <w:ilvl w:val="0"/>
          <w:numId w:val="1"/>
        </w:numPr>
        <w:rPr>
          <w:rFonts w:ascii="Nunito" w:hAnsi="Nunito"/>
        </w:rPr>
      </w:pPr>
      <w:r>
        <w:rPr>
          <w:rFonts w:ascii="Nunito" w:hAnsi="Nunito"/>
        </w:rPr>
        <w:t>Op de gemeentegrond, maar met gevaar voor mijn tuin</w:t>
      </w:r>
    </w:p>
    <w:p w14:paraId="2CAEF3E7" w14:textId="77777777" w:rsidR="00383FF8" w:rsidRDefault="00383FF8" w:rsidP="00383FF8">
      <w:pPr>
        <w:rPr>
          <w:rFonts w:ascii="Nunito" w:hAnsi="Nunito"/>
        </w:rPr>
      </w:pPr>
    </w:p>
    <w:p w14:paraId="21A03CDB" w14:textId="7DB2ECCF" w:rsidR="00383FF8" w:rsidRPr="00383FF8" w:rsidRDefault="00383FF8" w:rsidP="00383FF8">
      <w:pPr>
        <w:rPr>
          <w:rFonts w:ascii="Nunito" w:hAnsi="Nunito"/>
          <w:b/>
          <w:bCs/>
        </w:rPr>
      </w:pPr>
      <w:r>
        <w:rPr>
          <w:rFonts w:ascii="Nunito" w:hAnsi="Nunito"/>
        </w:rPr>
        <w:t>Type boom of bomen:  ………………………………………………………………………….</w:t>
      </w:r>
    </w:p>
    <w:p w14:paraId="062ED2C7" w14:textId="77777777" w:rsidR="00383FF8" w:rsidRDefault="00383FF8" w:rsidP="00383FF8">
      <w:pPr>
        <w:rPr>
          <w:rFonts w:ascii="Nunito" w:hAnsi="Nunito"/>
        </w:rPr>
      </w:pPr>
    </w:p>
    <w:p w14:paraId="21A4EFC9" w14:textId="77777777" w:rsidR="004C20D4" w:rsidRDefault="00383FF8" w:rsidP="004C20D4">
      <w:pPr>
        <w:rPr>
          <w:rFonts w:ascii="Nunito" w:hAnsi="Nunito"/>
        </w:rPr>
      </w:pPr>
      <w:r>
        <w:rPr>
          <w:rFonts w:ascii="Nunito" w:hAnsi="Nunito"/>
        </w:rPr>
        <w:t xml:space="preserve">Ik meld een gevaarlijke tak of meerdere takken </w:t>
      </w:r>
    </w:p>
    <w:p w14:paraId="1B960E9B" w14:textId="696C5830" w:rsidR="00383FF8" w:rsidRPr="004C20D4" w:rsidRDefault="00383FF8" w:rsidP="004C20D4">
      <w:pPr>
        <w:pStyle w:val="Lijstalinea"/>
        <w:numPr>
          <w:ilvl w:val="0"/>
          <w:numId w:val="5"/>
        </w:numPr>
        <w:rPr>
          <w:rFonts w:ascii="Nunito" w:hAnsi="Nunito"/>
        </w:rPr>
      </w:pPr>
      <w:r w:rsidRPr="004C20D4">
        <w:rPr>
          <w:rFonts w:ascii="Nunito" w:hAnsi="Nunito"/>
        </w:rPr>
        <w:t>Op mijn eigen tuin</w:t>
      </w:r>
    </w:p>
    <w:p w14:paraId="66BB19A9" w14:textId="2DF9E56D" w:rsidR="00383FF8" w:rsidRPr="00097722" w:rsidRDefault="00383FF8" w:rsidP="00097722">
      <w:pPr>
        <w:pStyle w:val="Lijstalinea"/>
        <w:numPr>
          <w:ilvl w:val="0"/>
          <w:numId w:val="1"/>
        </w:numPr>
        <w:rPr>
          <w:rFonts w:ascii="Nunito" w:hAnsi="Nunito"/>
        </w:rPr>
      </w:pPr>
      <w:r>
        <w:rPr>
          <w:rFonts w:ascii="Nunito" w:hAnsi="Nunito"/>
        </w:rPr>
        <w:t xml:space="preserve">Naast mijn tuin, op het terrein van </w:t>
      </w:r>
      <w:proofErr w:type="spellStart"/>
      <w:r>
        <w:rPr>
          <w:rFonts w:ascii="Nunito" w:hAnsi="Nunito"/>
        </w:rPr>
        <w:t>Thurlede</w:t>
      </w:r>
      <w:proofErr w:type="spellEnd"/>
      <w:r w:rsidR="00C5441D">
        <w:rPr>
          <w:rFonts w:ascii="Nunito" w:hAnsi="Nunito"/>
        </w:rPr>
        <w:t>,</w:t>
      </w:r>
      <w:r w:rsidR="00C5441D" w:rsidRPr="00C5441D">
        <w:rPr>
          <w:rFonts w:ascii="Nunito" w:hAnsi="Nunito"/>
        </w:rPr>
        <w:t xml:space="preserve"> </w:t>
      </w:r>
      <w:r w:rsidR="00C5441D">
        <w:rPr>
          <w:rFonts w:ascii="Nunito" w:hAnsi="Nunito"/>
        </w:rPr>
        <w:t>rechts/links van mijn tuin vanuit het pad gezien</w:t>
      </w:r>
    </w:p>
    <w:p w14:paraId="32D461EE" w14:textId="77777777" w:rsidR="00383FF8" w:rsidRDefault="00383FF8" w:rsidP="004C20D4">
      <w:pPr>
        <w:pStyle w:val="Lijstalinea"/>
        <w:numPr>
          <w:ilvl w:val="0"/>
          <w:numId w:val="3"/>
        </w:numPr>
        <w:rPr>
          <w:rFonts w:ascii="Nunito" w:hAnsi="Nunito"/>
        </w:rPr>
      </w:pPr>
      <w:r>
        <w:rPr>
          <w:rFonts w:ascii="Nunito" w:hAnsi="Nunito"/>
        </w:rPr>
        <w:t>Op de gemeentegrond, maar met gevaar voor mijn tuin</w:t>
      </w:r>
    </w:p>
    <w:p w14:paraId="7FC74B05" w14:textId="77777777" w:rsidR="00383FF8" w:rsidRDefault="00383FF8" w:rsidP="00383FF8">
      <w:pPr>
        <w:rPr>
          <w:rFonts w:ascii="Nunito" w:hAnsi="Nunito"/>
        </w:rPr>
      </w:pPr>
    </w:p>
    <w:p w14:paraId="6A2E3556" w14:textId="3F5EC6B9" w:rsidR="00383FF8" w:rsidRDefault="00383FF8" w:rsidP="00383FF8">
      <w:pPr>
        <w:rPr>
          <w:rFonts w:ascii="Nunito" w:hAnsi="Nunito"/>
        </w:rPr>
      </w:pPr>
      <w:r>
        <w:rPr>
          <w:rFonts w:ascii="Nunito" w:hAnsi="Nunito"/>
        </w:rPr>
        <w:t>Tak of takken van type boom of bomen: ………………………………………………………………………….</w:t>
      </w:r>
    </w:p>
    <w:p w14:paraId="1BAFFA5A" w14:textId="77777777" w:rsidR="00383FF8" w:rsidRDefault="00383FF8" w:rsidP="00383FF8">
      <w:pPr>
        <w:rPr>
          <w:rFonts w:ascii="Nunito" w:hAnsi="Nunito"/>
        </w:rPr>
      </w:pPr>
    </w:p>
    <w:p w14:paraId="05BC006D" w14:textId="226D49ED" w:rsidR="00383FF8" w:rsidRDefault="00383FF8" w:rsidP="00383FF8">
      <w:pPr>
        <w:rPr>
          <w:rFonts w:ascii="Nunito" w:hAnsi="Nunito"/>
        </w:rPr>
      </w:pPr>
      <w:r>
        <w:rPr>
          <w:rFonts w:ascii="Nunito" w:hAnsi="Nunito"/>
        </w:rPr>
        <w:t>Heb je hier al eerder melding van gemaakt? Zo ja, wanneer? En aan wie?</w:t>
      </w:r>
    </w:p>
    <w:p w14:paraId="5AC8A2E6" w14:textId="67FB3268" w:rsidR="00383FF8" w:rsidRPr="004C20D4" w:rsidRDefault="00383FF8" w:rsidP="004C20D4">
      <w:pPr>
        <w:pStyle w:val="Lijstalinea"/>
        <w:numPr>
          <w:ilvl w:val="0"/>
          <w:numId w:val="4"/>
        </w:numPr>
        <w:rPr>
          <w:rFonts w:ascii="Nunito" w:hAnsi="Nunito"/>
        </w:rPr>
      </w:pPr>
      <w:r w:rsidRPr="004C20D4">
        <w:rPr>
          <w:rFonts w:ascii="Nunito" w:hAnsi="Nunito"/>
        </w:rPr>
        <w:t>Nee</w:t>
      </w:r>
    </w:p>
    <w:p w14:paraId="529258EB" w14:textId="5531F55F" w:rsidR="00383FF8" w:rsidRPr="004C20D4" w:rsidRDefault="00383FF8" w:rsidP="004C20D4">
      <w:pPr>
        <w:pStyle w:val="Lijstalinea"/>
        <w:numPr>
          <w:ilvl w:val="0"/>
          <w:numId w:val="4"/>
        </w:numPr>
        <w:rPr>
          <w:rFonts w:ascii="Nunito" w:hAnsi="Nunito"/>
        </w:rPr>
      </w:pPr>
      <w:r w:rsidRPr="004C20D4">
        <w:rPr>
          <w:rFonts w:ascii="Nunito" w:hAnsi="Nunito"/>
        </w:rPr>
        <w:t>Ja, datum:                                          Aan:</w:t>
      </w:r>
    </w:p>
    <w:p w14:paraId="618C1155" w14:textId="09C11EFA" w:rsidR="00383FF8" w:rsidRDefault="00383FF8" w:rsidP="00383FF8">
      <w:pPr>
        <w:rPr>
          <w:rFonts w:ascii="Nunito" w:hAnsi="Nunito"/>
        </w:rPr>
      </w:pPr>
    </w:p>
    <w:p w14:paraId="48537968" w14:textId="7ECA3681" w:rsidR="00383FF8" w:rsidRPr="00383FF8" w:rsidRDefault="00383FF8" w:rsidP="00383FF8">
      <w:pPr>
        <w:rPr>
          <w:rFonts w:ascii="Nunito" w:hAnsi="Nunito"/>
          <w:b/>
          <w:bCs/>
        </w:rPr>
      </w:pPr>
      <w:r w:rsidRPr="00383FF8">
        <w:rPr>
          <w:rFonts w:ascii="Nunito" w:hAnsi="Nunito"/>
          <w:b/>
          <w:bCs/>
        </w:rPr>
        <w:t xml:space="preserve">Sla dit document op in je computer en mail het naar </w:t>
      </w:r>
      <w:hyperlink r:id="rId8" w:history="1">
        <w:r w:rsidR="00C5441D" w:rsidRPr="00512DB1">
          <w:rPr>
            <w:rStyle w:val="Hyperlink"/>
            <w:rFonts w:ascii="Nunito" w:hAnsi="Nunito"/>
            <w:b/>
            <w:bCs/>
          </w:rPr>
          <w:t>communicatie@thurlede.nl</w:t>
        </w:r>
      </w:hyperlink>
    </w:p>
    <w:sectPr w:rsidR="00383FF8" w:rsidRPr="00383FF8" w:rsidSect="00AF164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1B878" w14:textId="77777777" w:rsidR="00283BC7" w:rsidRDefault="00283BC7" w:rsidP="00E142C3">
      <w:r>
        <w:separator/>
      </w:r>
    </w:p>
  </w:endnote>
  <w:endnote w:type="continuationSeparator" w:id="0">
    <w:p w14:paraId="2CF82FEA" w14:textId="77777777" w:rsidR="00283BC7" w:rsidRDefault="00283BC7" w:rsidP="00E14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unito">
    <w:panose1 w:val="00000000000000000000"/>
    <w:charset w:val="4D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738976492"/>
      <w:docPartObj>
        <w:docPartGallery w:val="Page Numbers (Bottom of Page)"/>
        <w:docPartUnique/>
      </w:docPartObj>
    </w:sdtPr>
    <w:sdtContent>
      <w:p w14:paraId="6E7872FE" w14:textId="77777777" w:rsidR="009D5AF9" w:rsidRDefault="009D5AF9" w:rsidP="00E93138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1DE07861" w14:textId="77777777" w:rsidR="00E142C3" w:rsidRDefault="00E142C3" w:rsidP="009D5AF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61399" w14:textId="77777777" w:rsidR="00E142C3" w:rsidRPr="00E142C3" w:rsidRDefault="00AF1644" w:rsidP="00E0050D">
    <w:pPr>
      <w:pStyle w:val="Voettekst"/>
      <w:rPr>
        <w:b/>
        <w:bCs/>
        <w:color w:val="92D050"/>
      </w:rPr>
    </w:pPr>
    <w:r>
      <w:rPr>
        <w:b/>
        <w:bCs/>
        <w:noProof/>
        <w:color w:val="92D05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5FA847" wp14:editId="77CF0A6A">
              <wp:simplePos x="0" y="0"/>
              <wp:positionH relativeFrom="column">
                <wp:posOffset>90805</wp:posOffset>
              </wp:positionH>
              <wp:positionV relativeFrom="paragraph">
                <wp:posOffset>46990</wp:posOffset>
              </wp:positionV>
              <wp:extent cx="5626100" cy="0"/>
              <wp:effectExtent l="0" t="0" r="12700" b="12700"/>
              <wp:wrapNone/>
              <wp:docPr id="1353873153" name="Rechte verbindingslij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26100" cy="0"/>
                      </a:xfrm>
                      <a:prstGeom prst="line">
                        <a:avLst/>
                      </a:prstGeom>
                      <a:ln>
                        <a:solidFill>
                          <a:srgbClr val="35BD14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FB7E380" id="Rechte verbindingslijn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15pt,3.7pt" to="450.15pt,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" strokecolor="#35bd14" strokeweight="1pt">
              <v:stroke joinstyle="miter"/>
            </v:line>
          </w:pict>
        </mc:Fallback>
      </mc:AlternateContent>
    </w:r>
  </w:p>
  <w:p w14:paraId="07BA9433" w14:textId="77777777" w:rsidR="00E142C3" w:rsidRPr="00E0050D" w:rsidRDefault="00E142C3" w:rsidP="00E142C3">
    <w:pPr>
      <w:pStyle w:val="Voettekst"/>
      <w:jc w:val="center"/>
      <w:rPr>
        <w:rFonts w:ascii="Nunito" w:hAnsi="Nunito"/>
        <w:color w:val="396D33"/>
        <w:sz w:val="22"/>
        <w:szCs w:val="22"/>
      </w:rPr>
    </w:pPr>
    <w:r w:rsidRPr="00E0050D">
      <w:rPr>
        <w:rFonts w:ascii="Nunito" w:hAnsi="Nunito"/>
        <w:color w:val="396D33"/>
        <w:sz w:val="22"/>
        <w:szCs w:val="22"/>
      </w:rPr>
      <w:t xml:space="preserve">Volkstuinvereniging </w:t>
    </w:r>
    <w:proofErr w:type="spellStart"/>
    <w:r w:rsidRPr="00E0050D">
      <w:rPr>
        <w:rFonts w:ascii="Nunito" w:hAnsi="Nunito"/>
        <w:color w:val="396D33"/>
        <w:sz w:val="22"/>
        <w:szCs w:val="22"/>
      </w:rPr>
      <w:t>Thurlede</w:t>
    </w:r>
    <w:proofErr w:type="spellEnd"/>
    <w:r w:rsidRPr="00E0050D">
      <w:rPr>
        <w:rFonts w:ascii="Nunito" w:hAnsi="Nunito"/>
        <w:color w:val="396D33"/>
        <w:sz w:val="22"/>
        <w:szCs w:val="22"/>
      </w:rPr>
      <w:t xml:space="preserve"> |</w:t>
    </w:r>
    <w:r w:rsidR="00E0050D">
      <w:rPr>
        <w:rFonts w:ascii="Nunito" w:hAnsi="Nunito"/>
        <w:color w:val="396D33"/>
        <w:sz w:val="22"/>
        <w:szCs w:val="22"/>
      </w:rPr>
      <w:t xml:space="preserve"> </w:t>
    </w:r>
    <w:r w:rsidRPr="00E0050D">
      <w:rPr>
        <w:rFonts w:ascii="Nunito" w:hAnsi="Nunito"/>
        <w:color w:val="396D33"/>
        <w:sz w:val="22"/>
        <w:szCs w:val="22"/>
      </w:rPr>
      <w:t>Parkweg 428, 3121 KK Schiedam | bestuur@thurlede.nl</w:t>
    </w:r>
  </w:p>
  <w:p w14:paraId="1BD4242C" w14:textId="77777777" w:rsidR="00E142C3" w:rsidRPr="00E0050D" w:rsidRDefault="00E142C3" w:rsidP="00E142C3">
    <w:pPr>
      <w:pStyle w:val="Voettekst"/>
      <w:jc w:val="center"/>
      <w:rPr>
        <w:rFonts w:ascii="Nunito" w:hAnsi="Nunito"/>
        <w:color w:val="396D33"/>
        <w:sz w:val="22"/>
        <w:szCs w:val="22"/>
      </w:rPr>
    </w:pPr>
    <w:r w:rsidRPr="00E0050D">
      <w:rPr>
        <w:rFonts w:ascii="Nunito" w:hAnsi="Nunito"/>
        <w:color w:val="396D33"/>
        <w:sz w:val="22"/>
        <w:szCs w:val="22"/>
      </w:rPr>
      <w:t>NL64 INGB 0000 4702 88  |  KvK 40385064</w:t>
    </w:r>
  </w:p>
  <w:p w14:paraId="347C75F1" w14:textId="77777777" w:rsidR="00E142C3" w:rsidRDefault="00E142C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31ABD" w14:textId="77777777" w:rsidR="00AF1644" w:rsidRPr="00E142C3" w:rsidRDefault="00AF1644" w:rsidP="00AF1644">
    <w:pPr>
      <w:pStyle w:val="Voettekst"/>
      <w:rPr>
        <w:b/>
        <w:bCs/>
        <w:color w:val="92D050"/>
      </w:rPr>
    </w:pPr>
    <w:r>
      <w:rPr>
        <w:b/>
        <w:bCs/>
        <w:noProof/>
        <w:color w:val="92D05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31BF34" wp14:editId="578122B4">
              <wp:simplePos x="0" y="0"/>
              <wp:positionH relativeFrom="column">
                <wp:posOffset>90805</wp:posOffset>
              </wp:positionH>
              <wp:positionV relativeFrom="paragraph">
                <wp:posOffset>46990</wp:posOffset>
              </wp:positionV>
              <wp:extent cx="5626100" cy="0"/>
              <wp:effectExtent l="0" t="0" r="12700" b="12700"/>
              <wp:wrapNone/>
              <wp:docPr id="1314190503" name="Rechte verbindingslij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26100" cy="0"/>
                      </a:xfrm>
                      <a:prstGeom prst="line">
                        <a:avLst/>
                      </a:prstGeom>
                      <a:ln>
                        <a:solidFill>
                          <a:srgbClr val="35BD14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CFD9484" id="Rechte verbindingslijn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15pt,3.7pt" to="450.15pt,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" strokecolor="#35bd14" strokeweight="1pt">
              <v:stroke joinstyle="miter"/>
            </v:line>
          </w:pict>
        </mc:Fallback>
      </mc:AlternateContent>
    </w:r>
  </w:p>
  <w:p w14:paraId="7AA5652D" w14:textId="029D43E0" w:rsidR="00AF1644" w:rsidRPr="00E0050D" w:rsidRDefault="00AF1644" w:rsidP="00AF1644">
    <w:pPr>
      <w:pStyle w:val="Voettekst"/>
      <w:jc w:val="center"/>
      <w:rPr>
        <w:rFonts w:ascii="Nunito" w:hAnsi="Nunito"/>
        <w:color w:val="396D33"/>
        <w:sz w:val="22"/>
        <w:szCs w:val="22"/>
      </w:rPr>
    </w:pPr>
    <w:r w:rsidRPr="00E0050D">
      <w:rPr>
        <w:rFonts w:ascii="Nunito" w:hAnsi="Nunito"/>
        <w:color w:val="396D33"/>
        <w:sz w:val="22"/>
        <w:szCs w:val="22"/>
      </w:rPr>
      <w:t xml:space="preserve">Volkstuinvereniging </w:t>
    </w:r>
    <w:proofErr w:type="spellStart"/>
    <w:r w:rsidRPr="00E0050D">
      <w:rPr>
        <w:rFonts w:ascii="Nunito" w:hAnsi="Nunito"/>
        <w:color w:val="396D33"/>
        <w:sz w:val="22"/>
        <w:szCs w:val="22"/>
      </w:rPr>
      <w:t>Thurlede</w:t>
    </w:r>
    <w:proofErr w:type="spellEnd"/>
    <w:r w:rsidRPr="00E0050D">
      <w:rPr>
        <w:rFonts w:ascii="Nunito" w:hAnsi="Nunito"/>
        <w:color w:val="396D33"/>
        <w:sz w:val="22"/>
        <w:szCs w:val="22"/>
      </w:rPr>
      <w:t xml:space="preserve"> |</w:t>
    </w:r>
    <w:r>
      <w:rPr>
        <w:rFonts w:ascii="Nunito" w:hAnsi="Nunito"/>
        <w:color w:val="396D33"/>
        <w:sz w:val="22"/>
        <w:szCs w:val="22"/>
      </w:rPr>
      <w:t xml:space="preserve"> </w:t>
    </w:r>
    <w:r w:rsidRPr="00E0050D">
      <w:rPr>
        <w:rFonts w:ascii="Nunito" w:hAnsi="Nunito"/>
        <w:color w:val="396D33"/>
        <w:sz w:val="22"/>
        <w:szCs w:val="22"/>
      </w:rPr>
      <w:t>Parkweg 42</w:t>
    </w:r>
    <w:r w:rsidR="00872F1B">
      <w:rPr>
        <w:rFonts w:ascii="Nunito" w:hAnsi="Nunito"/>
        <w:color w:val="396D33"/>
        <w:sz w:val="22"/>
        <w:szCs w:val="22"/>
      </w:rPr>
      <w:t>4</w:t>
    </w:r>
    <w:r w:rsidRPr="00E0050D">
      <w:rPr>
        <w:rFonts w:ascii="Nunito" w:hAnsi="Nunito"/>
        <w:color w:val="396D33"/>
        <w:sz w:val="22"/>
        <w:szCs w:val="22"/>
      </w:rPr>
      <w:t>, 3121 KK Schiedam | bestuur@thurlede.nl</w:t>
    </w:r>
  </w:p>
  <w:p w14:paraId="6B242147" w14:textId="7D3BB056" w:rsidR="00AF1644" w:rsidRPr="00C5441D" w:rsidRDefault="00AF1644" w:rsidP="00C5441D">
    <w:pPr>
      <w:pStyle w:val="Voettekst"/>
      <w:jc w:val="center"/>
      <w:rPr>
        <w:rFonts w:ascii="Nunito" w:hAnsi="Nunito"/>
        <w:color w:val="396D33"/>
        <w:sz w:val="22"/>
        <w:szCs w:val="22"/>
      </w:rPr>
    </w:pPr>
    <w:r w:rsidRPr="00E0050D">
      <w:rPr>
        <w:rFonts w:ascii="Nunito" w:hAnsi="Nunito"/>
        <w:color w:val="396D33"/>
        <w:sz w:val="22"/>
        <w:szCs w:val="22"/>
      </w:rPr>
      <w:t>NL64 INGB 0000 4702 88  |  KvK 40385064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8F945" w14:textId="77777777" w:rsidR="00283BC7" w:rsidRDefault="00283BC7" w:rsidP="00E142C3">
      <w:r>
        <w:separator/>
      </w:r>
    </w:p>
  </w:footnote>
  <w:footnote w:type="continuationSeparator" w:id="0">
    <w:p w14:paraId="57212EBA" w14:textId="77777777" w:rsidR="00283BC7" w:rsidRDefault="00283BC7" w:rsidP="00E14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44C71" w14:textId="77777777" w:rsidR="00E142C3" w:rsidRDefault="00AF1644" w:rsidP="00E142C3">
    <w:pPr>
      <w:pStyle w:val="Koptekst"/>
      <w:jc w:val="center"/>
    </w:pPr>
    <w:r>
      <w:rPr>
        <w:noProof/>
      </w:rPr>
      <w:drawing>
        <wp:inline distT="0" distB="0" distL="0" distR="0" wp14:anchorId="363CCA0F" wp14:editId="6CDAE696">
          <wp:extent cx="914211" cy="1108024"/>
          <wp:effectExtent l="0" t="0" r="635" b="0"/>
          <wp:docPr id="1883820841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820841" name="Afbeelding 18838208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399" cy="1187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F25864F" w14:textId="77777777" w:rsidR="00E142C3" w:rsidRDefault="00E142C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B5B9" w14:textId="77777777" w:rsidR="00AF1644" w:rsidRDefault="00AF1644" w:rsidP="00AF1644">
    <w:pPr>
      <w:pStyle w:val="Koptekst"/>
      <w:jc w:val="center"/>
    </w:pPr>
    <w:r>
      <w:rPr>
        <w:noProof/>
      </w:rPr>
      <w:drawing>
        <wp:inline distT="0" distB="0" distL="0" distR="0" wp14:anchorId="3A67B64F" wp14:editId="08D70BC4">
          <wp:extent cx="2826620" cy="1108075"/>
          <wp:effectExtent l="0" t="0" r="5715" b="0"/>
          <wp:docPr id="418843077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8843077" name="Afbeelding 4188430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1665" cy="11296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58A7"/>
    <w:multiLevelType w:val="hybridMultilevel"/>
    <w:tmpl w:val="BBEA81E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16A41"/>
    <w:multiLevelType w:val="hybridMultilevel"/>
    <w:tmpl w:val="03CE4BC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24837"/>
    <w:multiLevelType w:val="hybridMultilevel"/>
    <w:tmpl w:val="29C831E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52B87"/>
    <w:multiLevelType w:val="hybridMultilevel"/>
    <w:tmpl w:val="C9F0895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118EB"/>
    <w:multiLevelType w:val="hybridMultilevel"/>
    <w:tmpl w:val="443400A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2915998">
    <w:abstractNumId w:val="0"/>
  </w:num>
  <w:num w:numId="2" w16cid:durableId="492642539">
    <w:abstractNumId w:val="2"/>
  </w:num>
  <w:num w:numId="3" w16cid:durableId="575824531">
    <w:abstractNumId w:val="3"/>
  </w:num>
  <w:num w:numId="4" w16cid:durableId="1549801068">
    <w:abstractNumId w:val="4"/>
  </w:num>
  <w:num w:numId="5" w16cid:durableId="668407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F1B"/>
    <w:rsid w:val="000360D1"/>
    <w:rsid w:val="00097722"/>
    <w:rsid w:val="000C7BFE"/>
    <w:rsid w:val="00120902"/>
    <w:rsid w:val="00147A39"/>
    <w:rsid w:val="00154E84"/>
    <w:rsid w:val="001C71D0"/>
    <w:rsid w:val="0021180A"/>
    <w:rsid w:val="002669DC"/>
    <w:rsid w:val="00283BC7"/>
    <w:rsid w:val="0028580A"/>
    <w:rsid w:val="002D6100"/>
    <w:rsid w:val="00383FF8"/>
    <w:rsid w:val="00395489"/>
    <w:rsid w:val="00415E35"/>
    <w:rsid w:val="00421F3A"/>
    <w:rsid w:val="004B3FEF"/>
    <w:rsid w:val="004C20D4"/>
    <w:rsid w:val="004C2356"/>
    <w:rsid w:val="00597D79"/>
    <w:rsid w:val="005E5D24"/>
    <w:rsid w:val="006F3D59"/>
    <w:rsid w:val="0074193B"/>
    <w:rsid w:val="00760258"/>
    <w:rsid w:val="008243D2"/>
    <w:rsid w:val="0083580D"/>
    <w:rsid w:val="00872F1B"/>
    <w:rsid w:val="008F3893"/>
    <w:rsid w:val="009505CB"/>
    <w:rsid w:val="009D5AF9"/>
    <w:rsid w:val="00A30635"/>
    <w:rsid w:val="00A51484"/>
    <w:rsid w:val="00A973DE"/>
    <w:rsid w:val="00AD6114"/>
    <w:rsid w:val="00AF1644"/>
    <w:rsid w:val="00BF13A7"/>
    <w:rsid w:val="00C5441D"/>
    <w:rsid w:val="00CE26EA"/>
    <w:rsid w:val="00D86C7B"/>
    <w:rsid w:val="00DB0031"/>
    <w:rsid w:val="00E0050D"/>
    <w:rsid w:val="00E13F4C"/>
    <w:rsid w:val="00E142C3"/>
    <w:rsid w:val="00ED42A7"/>
    <w:rsid w:val="00F50C58"/>
    <w:rsid w:val="00F6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095E7"/>
  <w15:chartTrackingRefBased/>
  <w15:docId w15:val="{A221AF32-4EEF-A94C-8798-37C7D5136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14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14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142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14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142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142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142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142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142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142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142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142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142C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142C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142C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142C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142C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142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142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14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142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14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142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142C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142C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142C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142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142C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142C3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142C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142C3"/>
  </w:style>
  <w:style w:type="paragraph" w:styleId="Voettekst">
    <w:name w:val="footer"/>
    <w:basedOn w:val="Standaard"/>
    <w:link w:val="VoettekstChar"/>
    <w:uiPriority w:val="99"/>
    <w:unhideWhenUsed/>
    <w:rsid w:val="00E142C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142C3"/>
  </w:style>
  <w:style w:type="character" w:styleId="Hyperlink">
    <w:name w:val="Hyperlink"/>
    <w:basedOn w:val="Standaardalinea-lettertype"/>
    <w:uiPriority w:val="99"/>
    <w:unhideWhenUsed/>
    <w:rsid w:val="00E142C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142C3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unhideWhenUsed/>
    <w:rsid w:val="009D5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icatie@thurlede.nl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anetvanhuisstede/Library/CloudStorage/Dropbox/Thurlede%20website/Huisstijl/briefpapier_Thurlede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0EF0F0-0099-6F4C-AC27-E8293FADD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briefpapier_Thurlede.dotx</Template>
  <TotalTime>1</TotalTime>
  <Pages>1</Pages>
  <Words>163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Karin Cox - Stichting Handboekbinden</cp:lastModifiedBy>
  <cp:revision>3</cp:revision>
  <dcterms:created xsi:type="dcterms:W3CDTF">2026-08-27T08:52:00Z</dcterms:created>
  <dcterms:modified xsi:type="dcterms:W3CDTF">2026-08-27T08:59:00Z</dcterms:modified>
</cp:coreProperties>
</file>